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04" w:rsidRPr="00837B29" w:rsidRDefault="00666E04" w:rsidP="004967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7B29">
        <w:rPr>
          <w:rFonts w:ascii="Times New Roman" w:hAnsi="Times New Roman"/>
          <w:b/>
          <w:sz w:val="24"/>
          <w:szCs w:val="24"/>
        </w:rPr>
        <w:t>АНКЕТА</w:t>
      </w:r>
    </w:p>
    <w:p w:rsidR="00666E04" w:rsidRPr="00837B29" w:rsidRDefault="00666E04" w:rsidP="004967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7B29">
        <w:rPr>
          <w:rFonts w:ascii="Times New Roman" w:hAnsi="Times New Roman"/>
          <w:b/>
          <w:sz w:val="24"/>
          <w:szCs w:val="24"/>
        </w:rPr>
        <w:t>учасника студентської наукової конференції</w:t>
      </w:r>
    </w:p>
    <w:p w:rsidR="00666E04" w:rsidRPr="00837B29" w:rsidRDefault="00666E04" w:rsidP="004967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7B29">
        <w:rPr>
          <w:rFonts w:ascii="Times New Roman" w:hAnsi="Times New Roman"/>
          <w:b/>
          <w:sz w:val="24"/>
          <w:szCs w:val="24"/>
        </w:rPr>
        <w:t xml:space="preserve">«Соціокультурна історія Європи та Америки </w:t>
      </w:r>
      <w:r w:rsidRPr="00837B29">
        <w:rPr>
          <w:rFonts w:ascii="Times New Roman" w:hAnsi="Times New Roman"/>
          <w:b/>
          <w:sz w:val="24"/>
          <w:szCs w:val="24"/>
          <w:lang w:val="es-ES"/>
        </w:rPr>
        <w:t>XVI</w:t>
      </w:r>
      <w:r w:rsidRPr="00837B29">
        <w:rPr>
          <w:rFonts w:ascii="Times New Roman" w:hAnsi="Times New Roman"/>
          <w:b/>
          <w:sz w:val="24"/>
          <w:szCs w:val="24"/>
        </w:rPr>
        <w:t>–</w:t>
      </w:r>
      <w:r w:rsidRPr="00837B29">
        <w:rPr>
          <w:rFonts w:ascii="Times New Roman" w:hAnsi="Times New Roman"/>
          <w:b/>
          <w:sz w:val="24"/>
          <w:szCs w:val="24"/>
          <w:lang w:val="es-ES"/>
        </w:rPr>
        <w:t>XX</w:t>
      </w:r>
      <w:r w:rsidRPr="00837B29">
        <w:rPr>
          <w:rFonts w:ascii="Times New Roman" w:hAnsi="Times New Roman"/>
          <w:b/>
          <w:sz w:val="24"/>
          <w:szCs w:val="24"/>
        </w:rPr>
        <w:t xml:space="preserve"> століть»</w:t>
      </w:r>
    </w:p>
    <w:p w:rsidR="00666E04" w:rsidRDefault="00666E04" w:rsidP="004967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37B29">
        <w:rPr>
          <w:rFonts w:ascii="Times New Roman" w:hAnsi="Times New Roman"/>
          <w:sz w:val="24"/>
          <w:szCs w:val="24"/>
        </w:rPr>
        <w:t>Львів, Український католицький університет, 5 травня 2016 року</w:t>
      </w:r>
    </w:p>
    <w:p w:rsidR="00666E04" w:rsidRDefault="00666E04" w:rsidP="004967B8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66E04" w:rsidRPr="0034241D" w:rsidRDefault="00666E04" w:rsidP="004967B8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34241D">
        <w:rPr>
          <w:rFonts w:ascii="Times New Roman" w:hAnsi="Times New Roman"/>
          <w:i/>
          <w:color w:val="FF0000"/>
          <w:sz w:val="24"/>
          <w:szCs w:val="24"/>
        </w:rPr>
        <w:t>Обов’язково заповніть усі пункти!</w:t>
      </w:r>
    </w:p>
    <w:p w:rsidR="00666E04" w:rsidRPr="0034241D" w:rsidRDefault="00666E04" w:rsidP="004967B8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6533"/>
      </w:tblGrid>
      <w:tr w:rsidR="00666E04" w:rsidTr="005C5547">
        <w:tc>
          <w:tcPr>
            <w:tcW w:w="3888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Ім’я та прізвище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учасника</w:t>
            </w: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Назва навчального закладу: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Факультет: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Спеціальність: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Курс: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Тема доповіді: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Тематичний напрямок: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Електронна адреса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учасника</w:t>
            </w: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Номер мобільного телефону: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Ім’я та прізвище наукового керівника / консультанта: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Науковий ступінь і вчене звання наукового керівника / консультанта: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666E04" w:rsidTr="005C5547">
        <w:tc>
          <w:tcPr>
            <w:tcW w:w="3888" w:type="dxa"/>
          </w:tcPr>
          <w:p w:rsidR="00666E04" w:rsidRPr="00837B29" w:rsidRDefault="00666E04" w:rsidP="00837B29">
            <w:pPr>
              <w:spacing w:before="120" w:after="120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837B29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Електронна адреса наукового керівника / консультанта:</w:t>
            </w:r>
          </w:p>
        </w:tc>
        <w:tc>
          <w:tcPr>
            <w:tcW w:w="6533" w:type="dxa"/>
          </w:tcPr>
          <w:p w:rsidR="00666E04" w:rsidRDefault="00666E04" w:rsidP="00837B29">
            <w:pPr>
              <w:spacing w:before="120" w:after="12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666E04" w:rsidRPr="00837B29" w:rsidRDefault="00666E04" w:rsidP="00837B29">
      <w:pPr>
        <w:spacing w:before="120" w:after="120"/>
        <w:jc w:val="both"/>
      </w:pPr>
      <w:bookmarkStart w:id="0" w:name="_GoBack"/>
      <w:bookmarkEnd w:id="0"/>
    </w:p>
    <w:sectPr w:rsidR="00666E04" w:rsidRPr="00837B29" w:rsidSect="00192AD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7B8"/>
    <w:rsid w:val="00192ADB"/>
    <w:rsid w:val="0034241D"/>
    <w:rsid w:val="004967B8"/>
    <w:rsid w:val="004F3B64"/>
    <w:rsid w:val="005C5547"/>
    <w:rsid w:val="00666E04"/>
    <w:rsid w:val="00837B29"/>
    <w:rsid w:val="00892B64"/>
    <w:rsid w:val="009B1EA1"/>
    <w:rsid w:val="00A83BFF"/>
    <w:rsid w:val="00B16CCC"/>
    <w:rsid w:val="00D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B64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837B29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87</Words>
  <Characters>497</Characters>
  <Application>Microsoft Office Outlook</Application>
  <DocSecurity>0</DocSecurity>
  <Lines>0</Lines>
  <Paragraphs>0</Paragraphs>
  <ScaleCrop>false</ScaleCrop>
  <Company>UCU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Chuma</dc:creator>
  <cp:keywords/>
  <dc:description/>
  <cp:lastModifiedBy>USER</cp:lastModifiedBy>
  <cp:revision>5</cp:revision>
  <dcterms:created xsi:type="dcterms:W3CDTF">2016-12-01T13:47:00Z</dcterms:created>
  <dcterms:modified xsi:type="dcterms:W3CDTF">2016-12-03T13:28:00Z</dcterms:modified>
</cp:coreProperties>
</file>